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577" w:rsidRDefault="00E00577" w:rsidP="007164CA">
      <w:pPr>
        <w:spacing w:after="0" w:line="240" w:lineRule="auto"/>
        <w:ind w:left="1701" w:right="1700"/>
        <w:jc w:val="center"/>
        <w:rPr>
          <w:rFonts w:ascii="Times New Roman" w:hAnsi="Times New Roman"/>
          <w:b/>
          <w:bCs/>
          <w:color w:val="FF0000"/>
          <w:sz w:val="32"/>
          <w:szCs w:val="32"/>
          <w:lang w:eastAsia="pl-PL"/>
        </w:rPr>
      </w:pPr>
      <w:bookmarkStart w:id="0" w:name="_GoBack"/>
      <w:bookmarkEnd w:id="0"/>
      <w:r w:rsidRPr="008473C2">
        <w:rPr>
          <w:rFonts w:ascii="Times New Roman" w:hAnsi="Times New Roman"/>
          <w:b/>
          <w:bCs/>
          <w:color w:val="FF0000"/>
          <w:sz w:val="32"/>
          <w:szCs w:val="32"/>
          <w:lang w:eastAsia="pl-PL"/>
        </w:rPr>
        <w:t xml:space="preserve">Nowy obowiązek dokonania spisu zwierząt w stadzie </w:t>
      </w: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left:0;text-align:left;margin-left:371pt;margin-top:0;width:74.9pt;height:63.35pt;z-index:-251659264;visibility:visible;mso-wrap-distance-bottom:.29pt;mso-position-horizontal-relative:margin;mso-position-vertical-relative:text" wrapcoords="-216 0 -216 21343 21600 21343 21600 0 -216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">
            <v:imagedata r:id="rId7" o:title=""/>
            <o:lock v:ext="edit" aspectratio="f"/>
            <w10:wrap type="tight" anchorx="margin"/>
          </v:shape>
        </w:pict>
      </w:r>
      <w:r>
        <w:rPr>
          <w:noProof/>
          <w:lang w:eastAsia="pl-PL"/>
        </w:rPr>
        <w:pict>
          <v:shape id="Picture 8" o:spid="_x0000_s1027" type="#_x0000_t75" alt="LOGO jpg(RGB)" style="position:absolute;left:0;text-align:left;margin-left:19.05pt;margin-top:.15pt;width:80.15pt;height:72.65pt;z-index:251655168;visibility:visible;mso-position-horizontal-relative:left-margin-area;mso-position-vertical-relative:text">
            <v:imagedata r:id="rId8" o:title=""/>
            <w10:wrap anchorx="margin"/>
          </v:shape>
        </w:pict>
      </w:r>
      <w:r>
        <w:rPr>
          <w:noProof/>
          <w:lang w:eastAsia="pl-PL"/>
        </w:rPr>
        <w:pict>
          <v:shape id="Obraz 11" o:spid="_x0000_s1028" type="#_x0000_t75" style="position:absolute;left:0;text-align:left;margin-left:0;margin-top:-.3pt;width:289.45pt;height:64.35pt;z-index:-251660288;visibility:visible;mso-position-horizontal:center;mso-position-horizontal-relative:margin;mso-position-vertical-relative:text">
            <v:imagedata r:id="rId9" o:title=""/>
            <w10:wrap anchorx="margin"/>
          </v:shape>
        </w:pict>
      </w:r>
    </w:p>
    <w:p w:rsidR="00E00577" w:rsidRPr="003569E8" w:rsidRDefault="00E00577" w:rsidP="007164CA">
      <w:pPr>
        <w:spacing w:after="0" w:line="240" w:lineRule="auto"/>
        <w:ind w:left="1701" w:right="1700"/>
        <w:jc w:val="center"/>
        <w:rPr>
          <w:rFonts w:ascii="Times New Roman" w:hAnsi="Times New Roman"/>
          <w:b/>
          <w:bCs/>
          <w:color w:val="FF0000"/>
          <w:sz w:val="32"/>
          <w:szCs w:val="32"/>
          <w:lang w:eastAsia="pl-PL"/>
        </w:rPr>
      </w:pPr>
      <w:r w:rsidRPr="003569E8">
        <w:rPr>
          <w:rFonts w:ascii="Times New Roman" w:hAnsi="Times New Roman"/>
          <w:b/>
          <w:bCs/>
          <w:color w:val="FF0000"/>
          <w:sz w:val="32"/>
          <w:szCs w:val="32"/>
          <w:lang w:eastAsia="pl-PL"/>
        </w:rPr>
        <w:t>(bydła, owiec, kóz, świń)</w:t>
      </w:r>
    </w:p>
    <w:p w:rsidR="00E00577" w:rsidRPr="003569E8" w:rsidRDefault="00E00577" w:rsidP="006D60A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pl-PL"/>
        </w:rPr>
      </w:pPr>
    </w:p>
    <w:p w:rsidR="00E00577" w:rsidRDefault="00E00577" w:rsidP="006D60A3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pl-PL"/>
        </w:rPr>
      </w:pPr>
    </w:p>
    <w:p w:rsidR="00E00577" w:rsidRDefault="00E00577" w:rsidP="006D60A3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pl-PL"/>
        </w:rPr>
      </w:pPr>
    </w:p>
    <w:p w:rsidR="00E00577" w:rsidRDefault="00E00577" w:rsidP="006D60A3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pl-PL"/>
        </w:rPr>
      </w:pPr>
    </w:p>
    <w:p w:rsidR="00E00577" w:rsidRPr="003569E8" w:rsidRDefault="00E00577" w:rsidP="006D60A3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pl-PL"/>
        </w:rPr>
      </w:pPr>
    </w:p>
    <w:p w:rsidR="00E00577" w:rsidRDefault="00E00577" w:rsidP="006A22A5">
      <w:pPr>
        <w:pStyle w:val="ListParagraph"/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pl-PL"/>
        </w:rPr>
      </w:pPr>
    </w:p>
    <w:p w:rsidR="00E00577" w:rsidRPr="001C49E9" w:rsidRDefault="00E00577" w:rsidP="006A22A5">
      <w:pPr>
        <w:pStyle w:val="ListParagraph"/>
        <w:spacing w:line="240" w:lineRule="auto"/>
        <w:jc w:val="both"/>
        <w:rPr>
          <w:rFonts w:ascii="Times New Roman" w:hAnsi="Times New Roman"/>
          <w:b/>
          <w:color w:val="0070C0"/>
          <w:sz w:val="32"/>
          <w:szCs w:val="32"/>
          <w:lang w:eastAsia="pl-PL"/>
        </w:rPr>
      </w:pPr>
      <w:r w:rsidRPr="001C49E9">
        <w:rPr>
          <w:rFonts w:ascii="Times New Roman" w:hAnsi="Times New Roman"/>
          <w:b/>
          <w:color w:val="0070C0"/>
          <w:sz w:val="32"/>
          <w:szCs w:val="32"/>
          <w:lang w:eastAsia="pl-PL"/>
        </w:rPr>
        <w:t xml:space="preserve">ROLNIKU NIE </w:t>
      </w:r>
      <w:r>
        <w:rPr>
          <w:rFonts w:ascii="Times New Roman" w:hAnsi="Times New Roman"/>
          <w:b/>
          <w:color w:val="0070C0"/>
          <w:sz w:val="32"/>
          <w:szCs w:val="32"/>
          <w:lang w:eastAsia="pl-PL"/>
        </w:rPr>
        <w:t>CZEKAJ NA OSTATNIĄ CHWILĘ ZE SKŁ</w:t>
      </w:r>
      <w:r w:rsidRPr="001C49E9">
        <w:rPr>
          <w:rFonts w:ascii="Times New Roman" w:hAnsi="Times New Roman"/>
          <w:b/>
          <w:color w:val="0070C0"/>
          <w:sz w:val="32"/>
          <w:szCs w:val="32"/>
          <w:lang w:eastAsia="pl-PL"/>
        </w:rPr>
        <w:t>ADANIEM, SPISÓW ZWIERZĘCYCH</w:t>
      </w:r>
      <w:r>
        <w:rPr>
          <w:rFonts w:ascii="Times New Roman" w:hAnsi="Times New Roman"/>
          <w:b/>
          <w:color w:val="0070C0"/>
          <w:sz w:val="32"/>
          <w:szCs w:val="32"/>
          <w:lang w:eastAsia="pl-PL"/>
        </w:rPr>
        <w:t xml:space="preserve"> ZA 2017 ROK!!!</w:t>
      </w:r>
    </w:p>
    <w:p w:rsidR="00E00577" w:rsidRDefault="00E00577" w:rsidP="006A22A5">
      <w:pPr>
        <w:pStyle w:val="ListParagraph"/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pl-PL"/>
        </w:rPr>
      </w:pPr>
    </w:p>
    <w:p w:rsidR="00E00577" w:rsidRDefault="00E00577" w:rsidP="006A22A5">
      <w:pPr>
        <w:pStyle w:val="ListParagraph"/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pl-PL"/>
        </w:rPr>
      </w:pPr>
    </w:p>
    <w:p w:rsidR="00E00577" w:rsidRDefault="00E00577" w:rsidP="006A22A5">
      <w:pPr>
        <w:pStyle w:val="ListParagraph"/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pl-PL"/>
        </w:rPr>
      </w:pPr>
    </w:p>
    <w:p w:rsidR="00E00577" w:rsidRPr="00475AE5" w:rsidRDefault="00E00577" w:rsidP="001C49E9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color w:val="FF0000"/>
          <w:sz w:val="28"/>
          <w:szCs w:val="28"/>
          <w:lang w:eastAsia="pl-PL"/>
        </w:rPr>
      </w:pPr>
      <w:r>
        <w:rPr>
          <w:noProof/>
          <w:lang w:eastAsia="pl-PL"/>
        </w:rPr>
        <w:pict>
          <v:group id="Grupa 27" o:spid="_x0000_s1029" style="position:absolute;left:0;text-align:left;margin-left:440.1pt;margin-top:66.55pt;width:89.75pt;height:61.15pt;z-index:251660288;mso-position-horizontal-relative:page" coordsize="11509,8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">
            <v:shape id="Picture 106" o:spid="_x0000_s1030" type="#_x0000_t75" alt="pig" style="position:absolute;width:5080;height:5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LYrDAAAA2wAAAA8AAABkcnMvZG93bnJldi54bWxET0trAjEQvgv+hzCCt5pVYVtWoxRLoWAv&#10;Pi7eppsxu3QzWZPUXf31TaHgbT6+5yzXvW3ElXyoHSuYTjIQxKXTNRsFx8P70wuIEJE1No5JwY0C&#10;rFfDwRIL7Tre0XUfjUghHApUUMXYFlKGsiKLYeJa4sSdnbcYE/RGao9dCreNnGVZLi3WnBoqbGlT&#10;Ufm9/7EKZqfP7by83/OT8W+X/GveTXc3o9R41L8uQETq40P87/7Qaf4z/P2SD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ctisMAAADbAAAADwAAAAAAAAAAAAAAAACf&#10;AgAAZHJzL2Rvd25yZXYueG1sUEsFBgAAAAAEAAQA9wAAAI8DAAAAAA==&#10;">
              <v:imagedata r:id="rId10" o:title=""/>
              <v:shadow on="t" color="#333" opacity="42598f" origin="-.5,-.5" offset="2.74397mm,2.74397mm"/>
            </v:shape>
            <v:shape id="Picture 106" o:spid="_x0000_s1031" type="#_x0000_t75" alt="pig" style="position:absolute;left:2857;width:5080;height:5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4ufjFAAAA2wAAAA8AAABkcnMvZG93bnJldi54bWxEj0FrwzAMhe+D/Qejwm6r0xZCyeqW0jEY&#10;bJe2u/SmxZoTGsuZ7TVpf/10GOwm8Z7e+7TajL5TF4qpDWxgNi1AEdfBtuwMfBxfHpegUka22AUm&#10;A1dKsFnf362wsmHgPV0O2SkJ4VShgSbnvtI61Q15TNPQE4v2FaLHLGt02kYcJNx3el4UpfbYsjQ0&#10;2NOuofp8+PEG5qf3t0V9u5UnF5+/y8/FMNtfnTEPk3H7BCrTmP/Nf9evVvAFVn6RAf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+Ln4xQAAANsAAAAPAAAAAAAAAAAAAAAA&#10;AJ8CAABkcnMvZG93bnJldi54bWxQSwUGAAAAAAQABAD3AAAAkQMAAAAA&#10;">
              <v:imagedata r:id="rId10" o:title=""/>
              <v:shadow on="t" color="#333" opacity="42598f" origin="-.5,-.5" offset="2.74397mm,2.74397mm"/>
            </v:shape>
            <v:shape id="Picture 106" o:spid="_x0000_s1032" type="#_x0000_t75" alt="pig" style="position:absolute;left:2952;top:2952;width:5080;height:57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HGPDAAAA2wAAAA8AAABkcnMvZG93bnJldi54bWxET0trAjEQvgv+hzCCt5pVYWlXoxRLoWAv&#10;Pi7eppsxu3QzWZPUXf31TaHgbT6+5yzXvW3ElXyoHSuYTjIQxKXTNRsFx8P70zOIEJE1No5JwY0C&#10;rFfDwRIL7Tre0XUfjUghHApUUMXYFlKGsiKLYeJa4sSdnbcYE/RGao9dCreNnGVZLi3WnBoqbGlT&#10;Ufm9/7EKZqfP7by83/OT8W+X/GveTXc3o9R41L8uQETq40P87/7Qaf4L/P2SD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QcY8MAAADbAAAADwAAAAAAAAAAAAAAAACf&#10;AgAAZHJzL2Rvd25yZXYueG1sUEsFBgAAAAAEAAQA9wAAAI8DAAAAAA==&#10;">
              <v:imagedata r:id="rId10" o:title=""/>
              <v:shadow on="t" color="#333" opacity="42598f" origin="-.5,-.5" offset="2.74397mm,2.74397mm"/>
            </v:shape>
            <v:shape id="Picture 106" o:spid="_x0000_s1033" type="#_x0000_t75" alt="pig" style="position:absolute;left:6429;top:2143;width:5080;height:5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3NvFAAAA2wAAAA8AAABkcnMvZG93bnJldi54bWxEj81qwzAQhO+BvIPYQG+xnISa4kYJJaVQ&#10;aC/5ueS2tbayqbVyJDV28vRVIZDjMPPNMMv1YFtxJh8axwpmWQ6CuHK6YaPgsH+bPoEIEVlj65gU&#10;XCjAejUeLbHUructnXfRiFTCoUQFdYxdKWWoarIYMtcRJ+/beYsxSW+k9tinctvKeZ4X0mLDaaHG&#10;jjY1VT+7X6tgfvz8WFTXa3E0/vVUfC362fZilHqYDC/PICIN8R6+0e86cY/w/yX9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ldzbxQAAANsAAAAPAAAAAAAAAAAAAAAA&#10;AJ8CAABkcnMvZG93bnJldi54bWxQSwUGAAAAAAQABAD3AAAAkQMAAAAA&#10;">
              <v:imagedata r:id="rId10" o:title=""/>
              <v:shadow on="t" color="#333" opacity="42598f" origin="-.5,-.5" offset="2.74397mm,2.74397mm"/>
            </v:shape>
            <w10:wrap anchorx="page"/>
          </v:group>
        </w:pict>
      </w:r>
      <w:r w:rsidRPr="001C49E9">
        <w:rPr>
          <w:rFonts w:ascii="Times New Roman" w:hAnsi="Times New Roman"/>
          <w:b/>
          <w:color w:val="FF0000"/>
          <w:sz w:val="28"/>
          <w:szCs w:val="28"/>
          <w:lang w:eastAsia="pl-PL"/>
        </w:rPr>
        <w:t xml:space="preserve">Co najmniej raz na dwanaście miesięcy, nie później jednak niż </w:t>
      </w:r>
      <w:r>
        <w:rPr>
          <w:rFonts w:ascii="Times New Roman" w:hAnsi="Times New Roman"/>
          <w:b/>
          <w:color w:val="FF0000"/>
          <w:sz w:val="28"/>
          <w:szCs w:val="28"/>
          <w:lang w:eastAsia="pl-PL"/>
        </w:rPr>
        <w:br/>
      </w:r>
      <w:r w:rsidRPr="001C49E9">
        <w:rPr>
          <w:rFonts w:ascii="Times New Roman" w:hAnsi="Times New Roman"/>
          <w:b/>
          <w:color w:val="FF0000"/>
          <w:sz w:val="28"/>
          <w:szCs w:val="28"/>
          <w:lang w:eastAsia="pl-PL"/>
        </w:rPr>
        <w:t xml:space="preserve">w dniu 31 grudnia, dokonaj spisu zwierząt przebywających </w:t>
      </w:r>
      <w:r>
        <w:rPr>
          <w:rFonts w:ascii="Times New Roman" w:hAnsi="Times New Roman"/>
          <w:b/>
          <w:color w:val="FF0000"/>
          <w:sz w:val="28"/>
          <w:szCs w:val="28"/>
          <w:lang w:eastAsia="pl-PL"/>
        </w:rPr>
        <w:br/>
      </w:r>
      <w:r w:rsidRPr="00475AE5">
        <w:rPr>
          <w:rFonts w:ascii="Times New Roman" w:hAnsi="Times New Roman"/>
          <w:sz w:val="28"/>
          <w:szCs w:val="28"/>
          <w:lang w:eastAsia="pl-PL"/>
        </w:rPr>
        <w:t>w Twojej siedzibie stada, obejmującego liczbę i numery identyfikacyjne tych zwierząt.</w:t>
      </w:r>
    </w:p>
    <w:p w:rsidR="00E00577" w:rsidRPr="001C49E9" w:rsidRDefault="00E00577" w:rsidP="001C49E9">
      <w:pPr>
        <w:pStyle w:val="ListParagraph"/>
        <w:spacing w:line="360" w:lineRule="auto"/>
        <w:ind w:left="1440"/>
        <w:jc w:val="both"/>
        <w:rPr>
          <w:rFonts w:ascii="Times New Roman" w:hAnsi="Times New Roman"/>
          <w:b/>
          <w:color w:val="FF0000"/>
          <w:sz w:val="28"/>
          <w:szCs w:val="28"/>
          <w:lang w:eastAsia="pl-PL"/>
        </w:rPr>
      </w:pPr>
      <w:r w:rsidRPr="001C49E9">
        <w:rPr>
          <w:rFonts w:ascii="Times New Roman" w:hAnsi="Times New Roman"/>
          <w:b/>
          <w:sz w:val="28"/>
          <w:szCs w:val="28"/>
          <w:lang w:eastAsia="pl-PL"/>
        </w:rPr>
        <w:t xml:space="preserve"> </w:t>
      </w:r>
    </w:p>
    <w:p w:rsidR="00E00577" w:rsidRDefault="00E00577" w:rsidP="001C49E9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pl-PL"/>
        </w:rPr>
      </w:pPr>
      <w:r w:rsidRPr="001C49E9">
        <w:rPr>
          <w:rFonts w:ascii="Times New Roman" w:hAnsi="Times New Roman"/>
          <w:b/>
          <w:color w:val="FF0000"/>
          <w:sz w:val="28"/>
          <w:szCs w:val="28"/>
          <w:lang w:eastAsia="pl-PL"/>
        </w:rPr>
        <w:t xml:space="preserve">Liczbę i numery identyfikacyjne </w:t>
      </w:r>
      <w:r w:rsidRPr="00475AE5">
        <w:rPr>
          <w:rFonts w:ascii="Times New Roman" w:hAnsi="Times New Roman"/>
          <w:sz w:val="28"/>
          <w:szCs w:val="28"/>
          <w:lang w:eastAsia="pl-PL"/>
        </w:rPr>
        <w:t>zwierząt gospodarskich ustalone podczas spisu,</w:t>
      </w:r>
      <w:r w:rsidRPr="001C49E9">
        <w:rPr>
          <w:rFonts w:ascii="Times New Roman" w:hAnsi="Times New Roman"/>
          <w:b/>
          <w:color w:val="FF0000"/>
          <w:sz w:val="28"/>
          <w:szCs w:val="28"/>
          <w:lang w:eastAsia="pl-PL"/>
        </w:rPr>
        <w:t xml:space="preserve"> umieść w księgach rejestracji. </w:t>
      </w:r>
    </w:p>
    <w:p w:rsidR="00E00577" w:rsidRPr="001C49E9" w:rsidRDefault="00E00577" w:rsidP="001C49E9">
      <w:pPr>
        <w:pStyle w:val="ListParagraph"/>
        <w:rPr>
          <w:rFonts w:ascii="Times New Roman" w:hAnsi="Times New Roman"/>
          <w:b/>
          <w:color w:val="FF0000"/>
          <w:sz w:val="28"/>
          <w:szCs w:val="28"/>
          <w:lang w:eastAsia="pl-PL"/>
        </w:rPr>
      </w:pPr>
    </w:p>
    <w:p w:rsidR="00E00577" w:rsidRPr="001C49E9" w:rsidRDefault="00E00577" w:rsidP="001C49E9">
      <w:pPr>
        <w:pStyle w:val="ListParagraph"/>
        <w:spacing w:line="360" w:lineRule="auto"/>
        <w:ind w:left="1440"/>
        <w:jc w:val="both"/>
        <w:rPr>
          <w:rFonts w:ascii="Times New Roman" w:hAnsi="Times New Roman"/>
          <w:b/>
          <w:color w:val="FF0000"/>
          <w:sz w:val="28"/>
          <w:szCs w:val="28"/>
          <w:lang w:eastAsia="pl-PL"/>
        </w:rPr>
      </w:pPr>
    </w:p>
    <w:p w:rsidR="00E00577" w:rsidRPr="00475AE5" w:rsidRDefault="00E00577" w:rsidP="001C49E9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pl-PL"/>
        </w:rPr>
      </w:pPr>
      <w:r>
        <w:rPr>
          <w:noProof/>
          <w:lang w:eastAsia="pl-PL"/>
        </w:rPr>
        <w:pict>
          <v:shape id="_x0000_s1034" type="#_x0000_t75" alt="Znalezione obrazy dla zapytania ciel&amp;eogon;ta" style="position:absolute;left:0;text-align:left;margin-left:0;margin-top:92.7pt;width:219.35pt;height:128.15pt;z-index:-251657216;visibility:visible;mso-wrap-distance-left:10.92pt;mso-wrap-distance-top:2.88pt;mso-wrap-distance-right:11.22pt;mso-wrap-distance-bottom:3.21pt;mso-position-horizontal:left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">
            <v:imagedata r:id="rId11" o:title=""/>
            <o:lock v:ext="edit" aspectratio="f"/>
            <w10:wrap anchorx="margin"/>
          </v:shape>
        </w:pict>
      </w:r>
      <w:r w:rsidRPr="001C49E9">
        <w:rPr>
          <w:rFonts w:ascii="Times New Roman" w:hAnsi="Times New Roman"/>
          <w:b/>
          <w:color w:val="FF0000"/>
          <w:sz w:val="28"/>
          <w:szCs w:val="28"/>
          <w:lang w:eastAsia="pl-PL"/>
        </w:rPr>
        <w:t xml:space="preserve">W terminie 7 dni od dnia dokonania spisu </w:t>
      </w:r>
      <w:r w:rsidRPr="00475AE5">
        <w:rPr>
          <w:rFonts w:ascii="Times New Roman" w:hAnsi="Times New Roman"/>
          <w:sz w:val="28"/>
          <w:szCs w:val="28"/>
          <w:lang w:eastAsia="pl-PL"/>
        </w:rPr>
        <w:t>przekaż kierownikowi biura powiatowego ARiMR na formularzu udostępnionym przez Agencję albo w formie elektronicznej liczbę i numery identyfikacyjne zwierząt gospodarskich, ustalone podczas spisu.</w:t>
      </w:r>
    </w:p>
    <w:p w:rsidR="00E00577" w:rsidRDefault="00E00577" w:rsidP="006A22A5">
      <w:pPr>
        <w:pStyle w:val="ListParagraph"/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irc_mi" o:spid="_x0000_s1035" type="#_x0000_t75" alt="Znalezione obrazy dla zapytania owce" style="position:absolute;left:0;text-align:left;margin-left:360.05pt;margin-top:8.8pt;width:141.15pt;height:105.1pt;z-index:-251658240;visibility:visible;mso-wrap-distance-top:.48pt;mso-wrap-distance-bottom:.35822mm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">
            <v:imagedata r:id="rId12" o:title=""/>
            <o:lock v:ext="edit" aspectratio="f"/>
            <w10:wrap anchorx="margin"/>
          </v:shape>
        </w:pict>
      </w:r>
    </w:p>
    <w:p w:rsidR="00E00577" w:rsidRDefault="00E00577" w:rsidP="006A22A5">
      <w:pPr>
        <w:pStyle w:val="ListParagraph"/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pl-PL"/>
        </w:rPr>
      </w:pPr>
    </w:p>
    <w:p w:rsidR="00E00577" w:rsidRDefault="00E00577" w:rsidP="006A22A5">
      <w:pPr>
        <w:pStyle w:val="ListParagraph"/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pl-PL"/>
        </w:rPr>
      </w:pPr>
    </w:p>
    <w:p w:rsidR="00E00577" w:rsidRDefault="00E00577" w:rsidP="006A22A5">
      <w:pPr>
        <w:pStyle w:val="ListParagraph"/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pl-PL"/>
        </w:rPr>
      </w:pPr>
    </w:p>
    <w:p w:rsidR="00E00577" w:rsidRDefault="00E00577" w:rsidP="008473C2">
      <w:pPr>
        <w:spacing w:line="240" w:lineRule="auto"/>
        <w:ind w:left="708"/>
        <w:jc w:val="both"/>
        <w:rPr>
          <w:rFonts w:ascii="Times New Roman" w:hAnsi="Times New Roman"/>
          <w:sz w:val="15"/>
          <w:szCs w:val="15"/>
          <w:lang w:eastAsia="pl-PL"/>
        </w:rPr>
      </w:pPr>
    </w:p>
    <w:p w:rsidR="00E00577" w:rsidRDefault="00E00577" w:rsidP="008473C2">
      <w:pPr>
        <w:spacing w:line="240" w:lineRule="auto"/>
        <w:ind w:left="708"/>
        <w:jc w:val="both"/>
        <w:rPr>
          <w:rFonts w:ascii="Times New Roman" w:hAnsi="Times New Roman"/>
          <w:sz w:val="15"/>
          <w:szCs w:val="15"/>
          <w:lang w:eastAsia="pl-PL"/>
        </w:rPr>
      </w:pPr>
    </w:p>
    <w:p w:rsidR="00E00577" w:rsidRDefault="00E00577" w:rsidP="008473C2">
      <w:pPr>
        <w:spacing w:line="240" w:lineRule="auto"/>
        <w:ind w:left="708"/>
        <w:jc w:val="both"/>
        <w:rPr>
          <w:rFonts w:ascii="Times New Roman" w:hAnsi="Times New Roman"/>
          <w:sz w:val="15"/>
          <w:szCs w:val="15"/>
          <w:lang w:eastAsia="pl-PL"/>
        </w:rPr>
      </w:pPr>
    </w:p>
    <w:p w:rsidR="00E00577" w:rsidRDefault="00E00577" w:rsidP="008473C2">
      <w:pPr>
        <w:spacing w:line="240" w:lineRule="auto"/>
        <w:ind w:left="708"/>
        <w:jc w:val="both"/>
        <w:rPr>
          <w:rFonts w:ascii="Times New Roman" w:hAnsi="Times New Roman"/>
          <w:sz w:val="15"/>
          <w:szCs w:val="15"/>
          <w:lang w:eastAsia="pl-PL"/>
        </w:rPr>
      </w:pPr>
    </w:p>
    <w:p w:rsidR="00E00577" w:rsidRDefault="00E00577" w:rsidP="00F61B78">
      <w:pPr>
        <w:spacing w:line="240" w:lineRule="auto"/>
        <w:jc w:val="both"/>
        <w:rPr>
          <w:rFonts w:ascii="Times New Roman" w:hAnsi="Times New Roman"/>
          <w:sz w:val="15"/>
          <w:szCs w:val="15"/>
          <w:lang w:eastAsia="pl-PL"/>
        </w:rPr>
      </w:pPr>
    </w:p>
    <w:p w:rsidR="00E00577" w:rsidRDefault="00E00577" w:rsidP="008473C2">
      <w:pPr>
        <w:spacing w:line="240" w:lineRule="auto"/>
        <w:ind w:left="708"/>
        <w:jc w:val="both"/>
        <w:rPr>
          <w:rFonts w:ascii="Times New Roman" w:hAnsi="Times New Roman"/>
          <w:sz w:val="15"/>
          <w:szCs w:val="15"/>
          <w:lang w:eastAsia="pl-PL"/>
        </w:rPr>
      </w:pPr>
    </w:p>
    <w:p w:rsidR="00E00577" w:rsidRPr="001C49E9" w:rsidRDefault="00E00577" w:rsidP="001C49E9">
      <w:pPr>
        <w:spacing w:line="240" w:lineRule="auto"/>
        <w:ind w:left="708"/>
        <w:jc w:val="both"/>
        <w:rPr>
          <w:rFonts w:ascii="Times New Roman" w:hAnsi="Times New Roman"/>
          <w:sz w:val="15"/>
          <w:szCs w:val="15"/>
          <w:lang w:eastAsia="pl-PL"/>
        </w:rPr>
      </w:pPr>
      <w:r w:rsidRPr="00B44A04">
        <w:rPr>
          <w:rFonts w:ascii="Times New Roman" w:hAnsi="Times New Roman"/>
          <w:sz w:val="15"/>
          <w:szCs w:val="15"/>
          <w:lang w:eastAsia="pl-PL"/>
        </w:rPr>
        <w:t>Podstawa prawna: Ustawa z dnia 2 kwietnia 2004 r. o systemie identyfikacji i rejestracji zwierząt (Dz.U. 2015 poz. 1172 z późn. zm.)</w:t>
      </w:r>
    </w:p>
    <w:p w:rsidR="00E00577" w:rsidRDefault="00E00577" w:rsidP="007C0860">
      <w:pPr>
        <w:spacing w:line="240" w:lineRule="auto"/>
        <w:ind w:left="708"/>
        <w:jc w:val="both"/>
        <w:rPr>
          <w:rFonts w:ascii="Times New Roman" w:hAnsi="Times New Roman"/>
          <w:sz w:val="15"/>
          <w:szCs w:val="15"/>
          <w:lang w:eastAsia="pl-PL"/>
        </w:rPr>
      </w:pPr>
    </w:p>
    <w:sectPr w:rsidR="00E00577" w:rsidSect="00ED0709">
      <w:pgSz w:w="11907" w:h="16839" w:code="9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577" w:rsidRDefault="00E00577" w:rsidP="006A3650">
      <w:pPr>
        <w:spacing w:after="0" w:line="240" w:lineRule="auto"/>
      </w:pPr>
      <w:r>
        <w:separator/>
      </w:r>
    </w:p>
  </w:endnote>
  <w:endnote w:type="continuationSeparator" w:id="0">
    <w:p w:rsidR="00E00577" w:rsidRDefault="00E00577" w:rsidP="006A3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577" w:rsidRDefault="00E00577" w:rsidP="006A3650">
      <w:pPr>
        <w:spacing w:after="0" w:line="240" w:lineRule="auto"/>
      </w:pPr>
      <w:r>
        <w:separator/>
      </w:r>
    </w:p>
  </w:footnote>
  <w:footnote w:type="continuationSeparator" w:id="0">
    <w:p w:rsidR="00E00577" w:rsidRDefault="00E00577" w:rsidP="006A3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C1A204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C9030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2337D84"/>
    <w:multiLevelType w:val="hybridMultilevel"/>
    <w:tmpl w:val="1E82E2BC"/>
    <w:lvl w:ilvl="0" w:tplc="FF4EF3A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B41594"/>
    <w:multiLevelType w:val="hybridMultilevel"/>
    <w:tmpl w:val="3FAE4DD2"/>
    <w:lvl w:ilvl="0" w:tplc="F9360DC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C4496E"/>
    <w:multiLevelType w:val="hybridMultilevel"/>
    <w:tmpl w:val="7A5C959C"/>
    <w:lvl w:ilvl="0" w:tplc="215C3C52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0715E9"/>
    <w:multiLevelType w:val="multilevel"/>
    <w:tmpl w:val="A3545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E554E2"/>
    <w:multiLevelType w:val="hybridMultilevel"/>
    <w:tmpl w:val="3DECF9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4C02D2"/>
    <w:multiLevelType w:val="hybridMultilevel"/>
    <w:tmpl w:val="3FAE4DD2"/>
    <w:lvl w:ilvl="0" w:tplc="F9360DC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0950CB"/>
    <w:multiLevelType w:val="hybridMultilevel"/>
    <w:tmpl w:val="7F5454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B316467"/>
    <w:multiLevelType w:val="hybridMultilevel"/>
    <w:tmpl w:val="29E23B10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1D1C7C31"/>
    <w:multiLevelType w:val="hybridMultilevel"/>
    <w:tmpl w:val="6780FA6E"/>
    <w:lvl w:ilvl="0" w:tplc="FF4EF3AC">
      <w:start w:val="1"/>
      <w:numFmt w:val="decimal"/>
      <w:lvlText w:val="%1."/>
      <w:lvlJc w:val="left"/>
      <w:pPr>
        <w:ind w:left="144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81734CF"/>
    <w:multiLevelType w:val="hybridMultilevel"/>
    <w:tmpl w:val="13B204B6"/>
    <w:lvl w:ilvl="0" w:tplc="F9360DC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734C1F"/>
    <w:multiLevelType w:val="hybridMultilevel"/>
    <w:tmpl w:val="3FAE4DD2"/>
    <w:lvl w:ilvl="0" w:tplc="F9360DC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2514B1"/>
    <w:multiLevelType w:val="hybridMultilevel"/>
    <w:tmpl w:val="CA521EA6"/>
    <w:lvl w:ilvl="0" w:tplc="246A5E4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353A97"/>
    <w:multiLevelType w:val="hybridMultilevel"/>
    <w:tmpl w:val="F1B65B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D303D2"/>
    <w:multiLevelType w:val="hybridMultilevel"/>
    <w:tmpl w:val="5FA84DA4"/>
    <w:lvl w:ilvl="0" w:tplc="FDAC3D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CB24BA"/>
    <w:multiLevelType w:val="hybridMultilevel"/>
    <w:tmpl w:val="2FBCC598"/>
    <w:lvl w:ilvl="0" w:tplc="0415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399A05DB"/>
    <w:multiLevelType w:val="hybridMultilevel"/>
    <w:tmpl w:val="3FAE4DD2"/>
    <w:lvl w:ilvl="0" w:tplc="F9360DC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C06685A"/>
    <w:multiLevelType w:val="hybridMultilevel"/>
    <w:tmpl w:val="1064125A"/>
    <w:lvl w:ilvl="0" w:tplc="215C3C52">
      <w:start w:val="1"/>
      <w:numFmt w:val="bullet"/>
      <w:lvlText w:val="-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4AE7F38"/>
    <w:multiLevelType w:val="hybridMultilevel"/>
    <w:tmpl w:val="E030124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4D31F13"/>
    <w:multiLevelType w:val="hybridMultilevel"/>
    <w:tmpl w:val="D3840B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74E3382"/>
    <w:multiLevelType w:val="hybridMultilevel"/>
    <w:tmpl w:val="64F22D14"/>
    <w:lvl w:ilvl="0" w:tplc="215C3C5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EA383A"/>
    <w:multiLevelType w:val="hybridMultilevel"/>
    <w:tmpl w:val="3FAE4DD2"/>
    <w:lvl w:ilvl="0" w:tplc="F9360DC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F027AE"/>
    <w:multiLevelType w:val="hybridMultilevel"/>
    <w:tmpl w:val="11BE0B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F17A35"/>
    <w:multiLevelType w:val="hybridMultilevel"/>
    <w:tmpl w:val="7A523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7435D4"/>
    <w:multiLevelType w:val="hybridMultilevel"/>
    <w:tmpl w:val="7D90952E"/>
    <w:lvl w:ilvl="0" w:tplc="215C3C5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85678E"/>
    <w:multiLevelType w:val="hybridMultilevel"/>
    <w:tmpl w:val="1E82E2BC"/>
    <w:lvl w:ilvl="0" w:tplc="FF4EF3A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19B553F"/>
    <w:multiLevelType w:val="hybridMultilevel"/>
    <w:tmpl w:val="3B7C9624"/>
    <w:lvl w:ilvl="0" w:tplc="215C3C52">
      <w:start w:val="1"/>
      <w:numFmt w:val="bullet"/>
      <w:lvlText w:val="-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5554CCD"/>
    <w:multiLevelType w:val="multilevel"/>
    <w:tmpl w:val="3088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EB426D"/>
    <w:multiLevelType w:val="hybridMultilevel"/>
    <w:tmpl w:val="7FE6357A"/>
    <w:lvl w:ilvl="0" w:tplc="215C3C52">
      <w:start w:val="1"/>
      <w:numFmt w:val="bullet"/>
      <w:lvlText w:val="-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>
    <w:nsid w:val="6C084406"/>
    <w:multiLevelType w:val="hybridMultilevel"/>
    <w:tmpl w:val="1AA23EFA"/>
    <w:lvl w:ilvl="0" w:tplc="6180CD52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EC303C5"/>
    <w:multiLevelType w:val="hybridMultilevel"/>
    <w:tmpl w:val="124081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BF5790"/>
    <w:multiLevelType w:val="hybridMultilevel"/>
    <w:tmpl w:val="3FAE4DD2"/>
    <w:lvl w:ilvl="0" w:tplc="F9360DC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30973D9"/>
    <w:multiLevelType w:val="hybridMultilevel"/>
    <w:tmpl w:val="3FAE4DD2"/>
    <w:lvl w:ilvl="0" w:tplc="F9360DC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5342B4"/>
    <w:multiLevelType w:val="hybridMultilevel"/>
    <w:tmpl w:val="9A68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B1823E1"/>
    <w:multiLevelType w:val="hybridMultilevel"/>
    <w:tmpl w:val="B3A685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C4B1186"/>
    <w:multiLevelType w:val="hybridMultilevel"/>
    <w:tmpl w:val="045448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7D2016BD"/>
    <w:multiLevelType w:val="hybridMultilevel"/>
    <w:tmpl w:val="25DCEEF0"/>
    <w:lvl w:ilvl="0" w:tplc="215C3C52">
      <w:start w:val="1"/>
      <w:numFmt w:val="bullet"/>
      <w:lvlText w:val="-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5"/>
  </w:num>
  <w:num w:numId="6">
    <w:abstractNumId w:val="30"/>
  </w:num>
  <w:num w:numId="7">
    <w:abstractNumId w:val="15"/>
  </w:num>
  <w:num w:numId="8">
    <w:abstractNumId w:val="20"/>
  </w:num>
  <w:num w:numId="9">
    <w:abstractNumId w:val="14"/>
  </w:num>
  <w:num w:numId="10">
    <w:abstractNumId w:val="16"/>
  </w:num>
  <w:num w:numId="11">
    <w:abstractNumId w:val="2"/>
  </w:num>
  <w:num w:numId="12">
    <w:abstractNumId w:val="10"/>
  </w:num>
  <w:num w:numId="13">
    <w:abstractNumId w:val="31"/>
  </w:num>
  <w:num w:numId="14">
    <w:abstractNumId w:val="8"/>
  </w:num>
  <w:num w:numId="15">
    <w:abstractNumId w:val="36"/>
  </w:num>
  <w:num w:numId="16">
    <w:abstractNumId w:val="23"/>
  </w:num>
  <w:num w:numId="17">
    <w:abstractNumId w:val="19"/>
  </w:num>
  <w:num w:numId="18">
    <w:abstractNumId w:val="26"/>
  </w:num>
  <w:num w:numId="19">
    <w:abstractNumId w:val="22"/>
  </w:num>
  <w:num w:numId="20">
    <w:abstractNumId w:val="13"/>
  </w:num>
  <w:num w:numId="21">
    <w:abstractNumId w:val="11"/>
  </w:num>
  <w:num w:numId="22">
    <w:abstractNumId w:val="12"/>
  </w:num>
  <w:num w:numId="23">
    <w:abstractNumId w:val="24"/>
  </w:num>
  <w:num w:numId="24">
    <w:abstractNumId w:val="17"/>
  </w:num>
  <w:num w:numId="25">
    <w:abstractNumId w:val="3"/>
  </w:num>
  <w:num w:numId="26">
    <w:abstractNumId w:val="32"/>
  </w:num>
  <w:num w:numId="27">
    <w:abstractNumId w:val="33"/>
  </w:num>
  <w:num w:numId="28">
    <w:abstractNumId w:val="9"/>
  </w:num>
  <w:num w:numId="29">
    <w:abstractNumId w:val="34"/>
  </w:num>
  <w:num w:numId="30">
    <w:abstractNumId w:val="7"/>
  </w:num>
  <w:num w:numId="31">
    <w:abstractNumId w:val="1"/>
  </w:num>
  <w:num w:numId="32">
    <w:abstractNumId w:val="0"/>
  </w:num>
  <w:num w:numId="33">
    <w:abstractNumId w:val="28"/>
  </w:num>
  <w:num w:numId="34">
    <w:abstractNumId w:val="6"/>
  </w:num>
  <w:num w:numId="35">
    <w:abstractNumId w:val="21"/>
  </w:num>
  <w:num w:numId="36">
    <w:abstractNumId w:val="29"/>
  </w:num>
  <w:num w:numId="37">
    <w:abstractNumId w:val="25"/>
  </w:num>
  <w:num w:numId="38">
    <w:abstractNumId w:val="37"/>
  </w:num>
  <w:num w:numId="39">
    <w:abstractNumId w:val="18"/>
  </w:num>
  <w:num w:numId="40">
    <w:abstractNumId w:val="27"/>
  </w:num>
  <w:num w:numId="41">
    <w:abstractNumId w:val="4"/>
  </w:num>
  <w:num w:numId="42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1B27"/>
    <w:rsid w:val="00012349"/>
    <w:rsid w:val="00035E2A"/>
    <w:rsid w:val="00051376"/>
    <w:rsid w:val="00056F33"/>
    <w:rsid w:val="00057438"/>
    <w:rsid w:val="00061B27"/>
    <w:rsid w:val="00067905"/>
    <w:rsid w:val="00092D12"/>
    <w:rsid w:val="000C071C"/>
    <w:rsid w:val="000C16FB"/>
    <w:rsid w:val="00103DE1"/>
    <w:rsid w:val="00154297"/>
    <w:rsid w:val="001730D2"/>
    <w:rsid w:val="00177EB5"/>
    <w:rsid w:val="00183C86"/>
    <w:rsid w:val="00187785"/>
    <w:rsid w:val="0019784B"/>
    <w:rsid w:val="001A7581"/>
    <w:rsid w:val="001C49E9"/>
    <w:rsid w:val="001C4F2C"/>
    <w:rsid w:val="001D0C13"/>
    <w:rsid w:val="001D382F"/>
    <w:rsid w:val="001D710F"/>
    <w:rsid w:val="00217552"/>
    <w:rsid w:val="002204A2"/>
    <w:rsid w:val="00237753"/>
    <w:rsid w:val="00246E08"/>
    <w:rsid w:val="00256EE2"/>
    <w:rsid w:val="00257F7A"/>
    <w:rsid w:val="0029511F"/>
    <w:rsid w:val="002A0CA4"/>
    <w:rsid w:val="002A1799"/>
    <w:rsid w:val="002A2EB1"/>
    <w:rsid w:val="002D1673"/>
    <w:rsid w:val="002F3FC6"/>
    <w:rsid w:val="0030013B"/>
    <w:rsid w:val="00316B20"/>
    <w:rsid w:val="00354AAB"/>
    <w:rsid w:val="003569E8"/>
    <w:rsid w:val="00376A62"/>
    <w:rsid w:val="00384C00"/>
    <w:rsid w:val="00392347"/>
    <w:rsid w:val="00393D2E"/>
    <w:rsid w:val="00396ABA"/>
    <w:rsid w:val="003A04BC"/>
    <w:rsid w:val="003A0720"/>
    <w:rsid w:val="003A49C0"/>
    <w:rsid w:val="003A6468"/>
    <w:rsid w:val="003B5480"/>
    <w:rsid w:val="003C41EE"/>
    <w:rsid w:val="003C6389"/>
    <w:rsid w:val="003D276E"/>
    <w:rsid w:val="003D2E08"/>
    <w:rsid w:val="003D6840"/>
    <w:rsid w:val="003E30D0"/>
    <w:rsid w:val="003E5C22"/>
    <w:rsid w:val="00404C83"/>
    <w:rsid w:val="00404CFE"/>
    <w:rsid w:val="00423471"/>
    <w:rsid w:val="00462112"/>
    <w:rsid w:val="00472A53"/>
    <w:rsid w:val="00475AE5"/>
    <w:rsid w:val="00483AC2"/>
    <w:rsid w:val="00486891"/>
    <w:rsid w:val="004902A0"/>
    <w:rsid w:val="004A70AA"/>
    <w:rsid w:val="004E3C14"/>
    <w:rsid w:val="004F06C3"/>
    <w:rsid w:val="00500212"/>
    <w:rsid w:val="005169BF"/>
    <w:rsid w:val="00544D06"/>
    <w:rsid w:val="00572790"/>
    <w:rsid w:val="0057346B"/>
    <w:rsid w:val="00583BCD"/>
    <w:rsid w:val="005841A8"/>
    <w:rsid w:val="00592606"/>
    <w:rsid w:val="005A229F"/>
    <w:rsid w:val="005C26CD"/>
    <w:rsid w:val="005D1F2A"/>
    <w:rsid w:val="005D66ED"/>
    <w:rsid w:val="005D6C8B"/>
    <w:rsid w:val="005E1079"/>
    <w:rsid w:val="005E398B"/>
    <w:rsid w:val="00617B25"/>
    <w:rsid w:val="00623862"/>
    <w:rsid w:val="00646D9E"/>
    <w:rsid w:val="00657229"/>
    <w:rsid w:val="006722FF"/>
    <w:rsid w:val="006803E8"/>
    <w:rsid w:val="00697838"/>
    <w:rsid w:val="006A1A90"/>
    <w:rsid w:val="006A22A5"/>
    <w:rsid w:val="006A3650"/>
    <w:rsid w:val="006B3F3A"/>
    <w:rsid w:val="006D60A3"/>
    <w:rsid w:val="006E5BFD"/>
    <w:rsid w:val="00715417"/>
    <w:rsid w:val="007164CA"/>
    <w:rsid w:val="007265D0"/>
    <w:rsid w:val="00732742"/>
    <w:rsid w:val="00736FD7"/>
    <w:rsid w:val="00740E17"/>
    <w:rsid w:val="0076575F"/>
    <w:rsid w:val="00780816"/>
    <w:rsid w:val="007B1539"/>
    <w:rsid w:val="007B48B5"/>
    <w:rsid w:val="007C0860"/>
    <w:rsid w:val="007C5D10"/>
    <w:rsid w:val="007E3B1E"/>
    <w:rsid w:val="007E3F4A"/>
    <w:rsid w:val="007F3D66"/>
    <w:rsid w:val="007F4D02"/>
    <w:rsid w:val="00801284"/>
    <w:rsid w:val="008046EF"/>
    <w:rsid w:val="0082386D"/>
    <w:rsid w:val="00837E93"/>
    <w:rsid w:val="008473C2"/>
    <w:rsid w:val="0085073D"/>
    <w:rsid w:val="0085668B"/>
    <w:rsid w:val="00890D32"/>
    <w:rsid w:val="008955FB"/>
    <w:rsid w:val="00897D24"/>
    <w:rsid w:val="008B4704"/>
    <w:rsid w:val="008C439E"/>
    <w:rsid w:val="008D3C6D"/>
    <w:rsid w:val="008E3C13"/>
    <w:rsid w:val="00911B92"/>
    <w:rsid w:val="00926750"/>
    <w:rsid w:val="00940011"/>
    <w:rsid w:val="00947B6B"/>
    <w:rsid w:val="00952927"/>
    <w:rsid w:val="00960F71"/>
    <w:rsid w:val="00964972"/>
    <w:rsid w:val="00977E16"/>
    <w:rsid w:val="009838EA"/>
    <w:rsid w:val="0099346D"/>
    <w:rsid w:val="00993729"/>
    <w:rsid w:val="00994F4B"/>
    <w:rsid w:val="00997E55"/>
    <w:rsid w:val="009A4E10"/>
    <w:rsid w:val="009A5954"/>
    <w:rsid w:val="009B3B34"/>
    <w:rsid w:val="009C1FAC"/>
    <w:rsid w:val="009C20EC"/>
    <w:rsid w:val="009D0A80"/>
    <w:rsid w:val="009E08CC"/>
    <w:rsid w:val="009E4656"/>
    <w:rsid w:val="00A0364C"/>
    <w:rsid w:val="00A238EC"/>
    <w:rsid w:val="00A23BF1"/>
    <w:rsid w:val="00A95D83"/>
    <w:rsid w:val="00AA0CCF"/>
    <w:rsid w:val="00AA64DB"/>
    <w:rsid w:val="00AC6666"/>
    <w:rsid w:val="00AD1C3E"/>
    <w:rsid w:val="00AD442E"/>
    <w:rsid w:val="00AE1A47"/>
    <w:rsid w:val="00B122AF"/>
    <w:rsid w:val="00B20761"/>
    <w:rsid w:val="00B20C7E"/>
    <w:rsid w:val="00B220B3"/>
    <w:rsid w:val="00B27491"/>
    <w:rsid w:val="00B323B7"/>
    <w:rsid w:val="00B43216"/>
    <w:rsid w:val="00B43D98"/>
    <w:rsid w:val="00B44A04"/>
    <w:rsid w:val="00B46A8E"/>
    <w:rsid w:val="00BB07C8"/>
    <w:rsid w:val="00BD2FBF"/>
    <w:rsid w:val="00C037BF"/>
    <w:rsid w:val="00C14168"/>
    <w:rsid w:val="00C1744D"/>
    <w:rsid w:val="00C31CB1"/>
    <w:rsid w:val="00C431AA"/>
    <w:rsid w:val="00C7378A"/>
    <w:rsid w:val="00C73964"/>
    <w:rsid w:val="00C967AC"/>
    <w:rsid w:val="00C97350"/>
    <w:rsid w:val="00CA219B"/>
    <w:rsid w:val="00CD698B"/>
    <w:rsid w:val="00CF143A"/>
    <w:rsid w:val="00D000C2"/>
    <w:rsid w:val="00D051D9"/>
    <w:rsid w:val="00D240A4"/>
    <w:rsid w:val="00D4471A"/>
    <w:rsid w:val="00D46B7E"/>
    <w:rsid w:val="00D506CE"/>
    <w:rsid w:val="00D66F94"/>
    <w:rsid w:val="00D6792C"/>
    <w:rsid w:val="00D70D5D"/>
    <w:rsid w:val="00D9518F"/>
    <w:rsid w:val="00DB32BB"/>
    <w:rsid w:val="00DC0E7A"/>
    <w:rsid w:val="00DC2549"/>
    <w:rsid w:val="00DD2EE5"/>
    <w:rsid w:val="00DD4CFC"/>
    <w:rsid w:val="00DE4ED1"/>
    <w:rsid w:val="00E00577"/>
    <w:rsid w:val="00E33559"/>
    <w:rsid w:val="00E33AAB"/>
    <w:rsid w:val="00E44086"/>
    <w:rsid w:val="00E4442A"/>
    <w:rsid w:val="00E503E1"/>
    <w:rsid w:val="00E6716A"/>
    <w:rsid w:val="00E676A1"/>
    <w:rsid w:val="00E91512"/>
    <w:rsid w:val="00EC2873"/>
    <w:rsid w:val="00EC3353"/>
    <w:rsid w:val="00EC3603"/>
    <w:rsid w:val="00EC62E1"/>
    <w:rsid w:val="00ED0709"/>
    <w:rsid w:val="00EE5D87"/>
    <w:rsid w:val="00F068B0"/>
    <w:rsid w:val="00F213D8"/>
    <w:rsid w:val="00F250B9"/>
    <w:rsid w:val="00F53665"/>
    <w:rsid w:val="00F54DD9"/>
    <w:rsid w:val="00F557AD"/>
    <w:rsid w:val="00F61B78"/>
    <w:rsid w:val="00F75795"/>
    <w:rsid w:val="00F83686"/>
    <w:rsid w:val="00FA238C"/>
    <w:rsid w:val="00FA3F0E"/>
    <w:rsid w:val="00FA4C3C"/>
    <w:rsid w:val="00FD5A2E"/>
    <w:rsid w:val="00FE0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473C2"/>
    <w:pPr>
      <w:spacing w:after="120" w:line="264" w:lineRule="auto"/>
    </w:pPr>
    <w:rPr>
      <w:sz w:val="21"/>
      <w:szCs w:val="21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66F94"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rFonts w:ascii="Calibri Light" w:hAnsi="Calibri Light"/>
      <w:color w:val="2E74B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6F94"/>
    <w:pPr>
      <w:keepNext/>
      <w:keepLines/>
      <w:spacing w:before="160" w:after="0" w:line="240" w:lineRule="auto"/>
      <w:outlineLvl w:val="1"/>
    </w:pPr>
    <w:rPr>
      <w:rFonts w:ascii="Calibri Light" w:hAnsi="Calibri Light"/>
      <w:color w:val="2E74B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66F94"/>
    <w:pPr>
      <w:keepNext/>
      <w:keepLines/>
      <w:spacing w:before="80" w:after="0" w:line="240" w:lineRule="auto"/>
      <w:outlineLvl w:val="2"/>
    </w:pPr>
    <w:rPr>
      <w:rFonts w:ascii="Calibri Light" w:hAnsi="Calibri Light"/>
      <w:color w:val="40404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66F94"/>
    <w:pPr>
      <w:keepNext/>
      <w:keepLines/>
      <w:spacing w:before="80" w:after="0"/>
      <w:outlineLvl w:val="3"/>
    </w:pPr>
    <w:rPr>
      <w:rFonts w:ascii="Calibri Light" w:hAnsi="Calibri Light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66F94"/>
    <w:pPr>
      <w:keepNext/>
      <w:keepLines/>
      <w:spacing w:before="80" w:after="0"/>
      <w:outlineLvl w:val="4"/>
    </w:pPr>
    <w:rPr>
      <w:rFonts w:ascii="Calibri Light" w:hAnsi="Calibri Light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66F94"/>
    <w:pPr>
      <w:keepNext/>
      <w:keepLines/>
      <w:spacing w:before="80" w:after="0"/>
      <w:outlineLvl w:val="5"/>
    </w:pPr>
    <w:rPr>
      <w:rFonts w:ascii="Calibri Light" w:hAnsi="Calibri Light"/>
      <w:color w:val="59595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66F94"/>
    <w:pPr>
      <w:keepNext/>
      <w:keepLines/>
      <w:spacing w:before="80" w:after="0"/>
      <w:outlineLvl w:val="6"/>
    </w:pPr>
    <w:rPr>
      <w:rFonts w:ascii="Calibri Light" w:hAnsi="Calibri Light"/>
      <w:i/>
      <w:iCs/>
      <w:color w:val="59595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66F94"/>
    <w:pPr>
      <w:keepNext/>
      <w:keepLines/>
      <w:spacing w:before="80" w:after="0"/>
      <w:outlineLvl w:val="7"/>
    </w:pPr>
    <w:rPr>
      <w:rFonts w:ascii="Calibri Light" w:hAnsi="Calibri Light"/>
      <w:smallCaps/>
      <w:color w:val="595959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66F94"/>
    <w:pPr>
      <w:keepNext/>
      <w:keepLines/>
      <w:spacing w:before="80" w:after="0"/>
      <w:outlineLvl w:val="8"/>
    </w:pPr>
    <w:rPr>
      <w:rFonts w:ascii="Calibri Light" w:hAnsi="Calibri Light"/>
      <w:i/>
      <w:iCs/>
      <w:smallCaps/>
      <w:color w:val="59595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66F94"/>
    <w:rPr>
      <w:rFonts w:ascii="Calibri Light" w:hAnsi="Calibri Light" w:cs="Times New Roman"/>
      <w:color w:val="2E74B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66F94"/>
    <w:rPr>
      <w:rFonts w:ascii="Calibri Light" w:hAnsi="Calibri Light" w:cs="Times New Roman"/>
      <w:color w:val="2E74B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66F94"/>
    <w:rPr>
      <w:rFonts w:ascii="Calibri Light" w:hAnsi="Calibri Light" w:cs="Times New Roman"/>
      <w:color w:val="40404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66F94"/>
    <w:rPr>
      <w:rFonts w:ascii="Calibri Light" w:hAnsi="Calibri Light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66F94"/>
    <w:rPr>
      <w:rFonts w:ascii="Calibri Light" w:hAnsi="Calibri Light" w:cs="Times New Roman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66F94"/>
    <w:rPr>
      <w:rFonts w:ascii="Calibri Light" w:hAnsi="Calibri Light" w:cs="Times New Roman"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66F94"/>
    <w:rPr>
      <w:rFonts w:ascii="Calibri Light" w:hAnsi="Calibri Light" w:cs="Times New Roman"/>
      <w:i/>
      <w:iCs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66F94"/>
    <w:rPr>
      <w:rFonts w:ascii="Calibri Light" w:hAnsi="Calibri Light" w:cs="Times New Roman"/>
      <w:smallCaps/>
      <w:color w:val="595959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66F94"/>
    <w:rPr>
      <w:rFonts w:ascii="Calibri Light" w:hAnsi="Calibri Light" w:cs="Times New Roman"/>
      <w:i/>
      <w:iCs/>
      <w:smallCaps/>
      <w:color w:val="595959"/>
    </w:rPr>
  </w:style>
  <w:style w:type="paragraph" w:styleId="ListParagraph">
    <w:name w:val="List Paragraph"/>
    <w:basedOn w:val="Normal"/>
    <w:uiPriority w:val="99"/>
    <w:qFormat/>
    <w:rsid w:val="00B46A8E"/>
    <w:pPr>
      <w:ind w:left="720"/>
      <w:contextualSpacing/>
    </w:pPr>
  </w:style>
  <w:style w:type="paragraph" w:styleId="NormalWeb">
    <w:name w:val="Normal (Web)"/>
    <w:basedOn w:val="Normal"/>
    <w:uiPriority w:val="99"/>
    <w:rsid w:val="003A07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3A0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072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6A3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A365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A3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A3650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95292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529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5292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52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52927"/>
    <w:rPr>
      <w:b/>
      <w:bCs/>
    </w:rPr>
  </w:style>
  <w:style w:type="paragraph" w:styleId="List2">
    <w:name w:val="List 2"/>
    <w:basedOn w:val="Normal"/>
    <w:uiPriority w:val="99"/>
    <w:rsid w:val="00217552"/>
    <w:pPr>
      <w:ind w:left="566" w:hanging="283"/>
      <w:contextualSpacing/>
    </w:pPr>
  </w:style>
  <w:style w:type="paragraph" w:styleId="ListBullet2">
    <w:name w:val="List Bullet 2"/>
    <w:basedOn w:val="Normal"/>
    <w:uiPriority w:val="99"/>
    <w:rsid w:val="00217552"/>
    <w:pPr>
      <w:numPr>
        <w:numId w:val="29"/>
      </w:numPr>
      <w:tabs>
        <w:tab w:val="num" w:pos="643"/>
      </w:tabs>
      <w:ind w:left="643"/>
      <w:contextualSpacing/>
    </w:pPr>
  </w:style>
  <w:style w:type="paragraph" w:styleId="ListBullet3">
    <w:name w:val="List Bullet 3"/>
    <w:basedOn w:val="Normal"/>
    <w:uiPriority w:val="99"/>
    <w:rsid w:val="00217552"/>
    <w:pPr>
      <w:numPr>
        <w:numId w:val="30"/>
      </w:numPr>
      <w:tabs>
        <w:tab w:val="num" w:pos="926"/>
      </w:tabs>
      <w:ind w:left="926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D66F94"/>
    <w:pPr>
      <w:spacing w:after="0" w:line="240" w:lineRule="auto"/>
      <w:contextualSpacing/>
    </w:pPr>
    <w:rPr>
      <w:rFonts w:ascii="Calibri Light" w:hAnsi="Calibri Light"/>
      <w:color w:val="2E74B5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99"/>
    <w:locked/>
    <w:rsid w:val="00D66F94"/>
    <w:rPr>
      <w:rFonts w:ascii="Calibri Light" w:hAnsi="Calibri Light" w:cs="Times New Roman"/>
      <w:color w:val="2E74B5"/>
      <w:spacing w:val="-7"/>
      <w:sz w:val="80"/>
      <w:szCs w:val="80"/>
    </w:rPr>
  </w:style>
  <w:style w:type="paragraph" w:styleId="BodyText">
    <w:name w:val="Body Text"/>
    <w:basedOn w:val="Normal"/>
    <w:link w:val="BodyTextChar"/>
    <w:uiPriority w:val="99"/>
    <w:rsid w:val="00217552"/>
  </w:style>
  <w:style w:type="character" w:customStyle="1" w:styleId="BodyTextChar">
    <w:name w:val="Body Text Char"/>
    <w:basedOn w:val="DefaultParagraphFont"/>
    <w:link w:val="BodyText"/>
    <w:uiPriority w:val="99"/>
    <w:locked/>
    <w:rsid w:val="0021755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99"/>
    <w:qFormat/>
    <w:rsid w:val="00D66F94"/>
    <w:pPr>
      <w:numPr>
        <w:ilvl w:val="1"/>
      </w:numPr>
      <w:spacing w:after="240" w:line="240" w:lineRule="auto"/>
    </w:pPr>
    <w:rPr>
      <w:rFonts w:ascii="Calibri Light" w:hAnsi="Calibri Light"/>
      <w:color w:val="404040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66F94"/>
    <w:rPr>
      <w:rFonts w:ascii="Calibri Light" w:hAnsi="Calibri Light" w:cs="Times New Roman"/>
      <w:color w:val="404040"/>
      <w:sz w:val="30"/>
      <w:szCs w:val="30"/>
    </w:rPr>
  </w:style>
  <w:style w:type="paragraph" w:styleId="BodyTextIndent">
    <w:name w:val="Body Text Indent"/>
    <w:basedOn w:val="Normal"/>
    <w:link w:val="BodyTextIndentChar"/>
    <w:uiPriority w:val="99"/>
    <w:semiHidden/>
    <w:rsid w:val="0021755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17552"/>
    <w:rPr>
      <w:rFonts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217552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217552"/>
  </w:style>
  <w:style w:type="paragraph" w:styleId="FootnoteText">
    <w:name w:val="footnote text"/>
    <w:basedOn w:val="Normal"/>
    <w:link w:val="FootnoteTextChar"/>
    <w:uiPriority w:val="99"/>
    <w:semiHidden/>
    <w:rsid w:val="0080128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01284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801284"/>
    <w:rPr>
      <w:rFonts w:cs="Times New Roman"/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D66F94"/>
    <w:pPr>
      <w:spacing w:line="240" w:lineRule="auto"/>
    </w:pPr>
    <w:rPr>
      <w:b/>
      <w:bCs/>
      <w:color w:val="404040"/>
      <w:sz w:val="20"/>
      <w:szCs w:val="20"/>
    </w:rPr>
  </w:style>
  <w:style w:type="character" w:styleId="Strong">
    <w:name w:val="Strong"/>
    <w:basedOn w:val="DefaultParagraphFont"/>
    <w:uiPriority w:val="99"/>
    <w:qFormat/>
    <w:rsid w:val="00D66F9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D66F94"/>
    <w:rPr>
      <w:rFonts w:cs="Times New Roman"/>
      <w:i/>
      <w:iCs/>
    </w:rPr>
  </w:style>
  <w:style w:type="paragraph" w:styleId="NoSpacing">
    <w:name w:val="No Spacing"/>
    <w:uiPriority w:val="99"/>
    <w:qFormat/>
    <w:rsid w:val="00D66F94"/>
    <w:rPr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D66F9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D66F94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66F94"/>
    <w:pPr>
      <w:spacing w:before="100" w:beforeAutospacing="1" w:after="240"/>
      <w:ind w:left="864" w:right="864"/>
      <w:jc w:val="center"/>
    </w:pPr>
    <w:rPr>
      <w:rFonts w:ascii="Calibri Light" w:hAnsi="Calibri Light"/>
      <w:color w:val="5B9BD5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D66F94"/>
    <w:rPr>
      <w:rFonts w:ascii="Calibri Light" w:hAnsi="Calibri Light" w:cs="Times New Roman"/>
      <w:color w:val="5B9BD5"/>
      <w:sz w:val="28"/>
      <w:szCs w:val="28"/>
    </w:rPr>
  </w:style>
  <w:style w:type="character" w:styleId="SubtleEmphasis">
    <w:name w:val="Subtle Emphasis"/>
    <w:basedOn w:val="DefaultParagraphFont"/>
    <w:uiPriority w:val="99"/>
    <w:qFormat/>
    <w:rsid w:val="00D66F94"/>
    <w:rPr>
      <w:rFonts w:cs="Times New Roman"/>
      <w:i/>
      <w:iCs/>
      <w:color w:val="595959"/>
    </w:rPr>
  </w:style>
  <w:style w:type="character" w:styleId="IntenseEmphasis">
    <w:name w:val="Intense Emphasis"/>
    <w:basedOn w:val="DefaultParagraphFont"/>
    <w:uiPriority w:val="99"/>
    <w:qFormat/>
    <w:rsid w:val="00D66F94"/>
    <w:rPr>
      <w:rFonts w:cs="Times New Roman"/>
      <w:b/>
      <w:bCs/>
      <w:i/>
      <w:iCs/>
    </w:rPr>
  </w:style>
  <w:style w:type="character" w:styleId="SubtleReference">
    <w:name w:val="Subtle Reference"/>
    <w:basedOn w:val="DefaultParagraphFont"/>
    <w:uiPriority w:val="99"/>
    <w:qFormat/>
    <w:rsid w:val="00D66F94"/>
    <w:rPr>
      <w:rFonts w:cs="Times New Roman"/>
      <w:smallCaps/>
      <w:color w:val="404040"/>
    </w:rPr>
  </w:style>
  <w:style w:type="character" w:styleId="IntenseReference">
    <w:name w:val="Intense Reference"/>
    <w:basedOn w:val="DefaultParagraphFont"/>
    <w:uiPriority w:val="99"/>
    <w:qFormat/>
    <w:rsid w:val="00D66F94"/>
    <w:rPr>
      <w:rFonts w:cs="Times New Roman"/>
      <w:b/>
      <w:bCs/>
      <w:smallCaps/>
      <w:u w:val="single"/>
    </w:rPr>
  </w:style>
  <w:style w:type="character" w:styleId="BookTitle">
    <w:name w:val="Book Title"/>
    <w:basedOn w:val="DefaultParagraphFont"/>
    <w:uiPriority w:val="99"/>
    <w:qFormat/>
    <w:rsid w:val="00D66F94"/>
    <w:rPr>
      <w:rFonts w:cs="Times New Roman"/>
      <w:b/>
      <w:bCs/>
      <w:smallCaps/>
    </w:rPr>
  </w:style>
  <w:style w:type="paragraph" w:styleId="TOCHeading">
    <w:name w:val="TOC Heading"/>
    <w:basedOn w:val="Heading1"/>
    <w:next w:val="Normal"/>
    <w:uiPriority w:val="99"/>
    <w:qFormat/>
    <w:rsid w:val="00D66F94"/>
    <w:pPr>
      <w:outlineLvl w:val="9"/>
    </w:pPr>
  </w:style>
  <w:style w:type="paragraph" w:styleId="DocumentMap">
    <w:name w:val="Document Map"/>
    <w:basedOn w:val="Normal"/>
    <w:link w:val="DocumentMapChar"/>
    <w:uiPriority w:val="99"/>
    <w:semiHidden/>
    <w:rsid w:val="00CA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CA2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2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9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9663">
                                  <w:marLeft w:val="15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2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96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66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126</Words>
  <Characters>756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Nowy obowiązek dokonania spisu zwierząt w stadzie </dc:title>
  <dc:subject/>
  <dc:creator>Barańska Joanna</dc:creator>
  <cp:keywords/>
  <dc:description/>
  <cp:lastModifiedBy>Aneta.Zemla</cp:lastModifiedBy>
  <cp:revision>2</cp:revision>
  <cp:lastPrinted>2017-01-15T14:58:00Z</cp:lastPrinted>
  <dcterms:created xsi:type="dcterms:W3CDTF">2017-11-30T10:10:00Z</dcterms:created>
  <dcterms:modified xsi:type="dcterms:W3CDTF">2017-11-30T10:10:00Z</dcterms:modified>
</cp:coreProperties>
</file>