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213" w:rsidRDefault="002E2213" w:rsidP="00D77D72">
      <w:pPr>
        <w:jc w:val="center"/>
        <w:rPr>
          <w:b/>
        </w:rPr>
      </w:pPr>
      <w:r w:rsidRPr="00793A23">
        <w:rPr>
          <w:b/>
        </w:rPr>
        <w:t xml:space="preserve">KARTA ZGŁOSZENIA DO UDZIAŁU W </w:t>
      </w:r>
      <w:r>
        <w:rPr>
          <w:b/>
        </w:rPr>
        <w:t xml:space="preserve">IX RODZINNYM </w:t>
      </w:r>
      <w:r w:rsidRPr="00793A23">
        <w:rPr>
          <w:b/>
        </w:rPr>
        <w:t>RAJDZIE</w:t>
      </w:r>
      <w:r>
        <w:rPr>
          <w:b/>
        </w:rPr>
        <w:t xml:space="preserve"> ROWEROWYM</w:t>
      </w:r>
    </w:p>
    <w:p w:rsidR="002E2213" w:rsidRDefault="002E2213" w:rsidP="00D77D72">
      <w:pPr>
        <w:jc w:val="center"/>
        <w:rPr>
          <w:b/>
        </w:rPr>
      </w:pPr>
    </w:p>
    <w:tbl>
      <w:tblPr>
        <w:tblW w:w="14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60"/>
        <w:gridCol w:w="3759"/>
        <w:gridCol w:w="2359"/>
        <w:gridCol w:w="3632"/>
        <w:gridCol w:w="1391"/>
        <w:gridCol w:w="2131"/>
      </w:tblGrid>
      <w:tr w:rsidR="002E2213" w:rsidTr="00DA4ADA">
        <w:trPr>
          <w:trHeight w:val="793"/>
        </w:trPr>
        <w:tc>
          <w:tcPr>
            <w:tcW w:w="960" w:type="dxa"/>
            <w:vAlign w:val="center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  <w:r w:rsidRPr="00DA4ADA">
              <w:rPr>
                <w:b/>
                <w:sz w:val="22"/>
                <w:szCs w:val="22"/>
              </w:rPr>
              <w:t>L.P.</w:t>
            </w:r>
          </w:p>
        </w:tc>
        <w:tc>
          <w:tcPr>
            <w:tcW w:w="3759" w:type="dxa"/>
            <w:vAlign w:val="center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  <w:r w:rsidRPr="00DA4ADA">
              <w:rPr>
                <w:b/>
                <w:sz w:val="22"/>
                <w:szCs w:val="22"/>
              </w:rPr>
              <w:t>IMIĘ I NAZWISKO</w:t>
            </w:r>
          </w:p>
        </w:tc>
        <w:tc>
          <w:tcPr>
            <w:tcW w:w="2359" w:type="dxa"/>
            <w:vAlign w:val="center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  <w:r w:rsidRPr="00DA4ADA">
              <w:rPr>
                <w:b/>
                <w:sz w:val="22"/>
                <w:szCs w:val="22"/>
              </w:rPr>
              <w:t>NR PESEL</w:t>
            </w:r>
          </w:p>
        </w:tc>
        <w:tc>
          <w:tcPr>
            <w:tcW w:w="3632" w:type="dxa"/>
            <w:vAlign w:val="center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  <w:r w:rsidRPr="00DA4ADA">
              <w:rPr>
                <w:b/>
                <w:sz w:val="22"/>
                <w:szCs w:val="22"/>
              </w:rPr>
              <w:t>ADRES</w:t>
            </w:r>
          </w:p>
        </w:tc>
        <w:tc>
          <w:tcPr>
            <w:tcW w:w="1391" w:type="dxa"/>
            <w:vAlign w:val="center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  <w:r w:rsidRPr="00DA4ADA">
              <w:rPr>
                <w:b/>
                <w:sz w:val="22"/>
                <w:szCs w:val="22"/>
              </w:rPr>
              <w:t>ROZMIAR KOSZULKI</w:t>
            </w:r>
          </w:p>
        </w:tc>
        <w:tc>
          <w:tcPr>
            <w:tcW w:w="2131" w:type="dxa"/>
            <w:vAlign w:val="center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  <w:r w:rsidRPr="00DA4ADA">
              <w:rPr>
                <w:b/>
                <w:sz w:val="22"/>
                <w:szCs w:val="22"/>
              </w:rPr>
              <w:t>PODPIS</w:t>
            </w:r>
          </w:p>
        </w:tc>
      </w:tr>
      <w:tr w:rsidR="002E2213" w:rsidTr="00DA4ADA">
        <w:trPr>
          <w:trHeight w:val="373"/>
        </w:trPr>
        <w:tc>
          <w:tcPr>
            <w:tcW w:w="960" w:type="dxa"/>
            <w:vAlign w:val="center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  <w:r w:rsidRPr="00DA4ADA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759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59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32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1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31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E2213" w:rsidTr="00DA4ADA">
        <w:trPr>
          <w:trHeight w:val="396"/>
        </w:trPr>
        <w:tc>
          <w:tcPr>
            <w:tcW w:w="960" w:type="dxa"/>
            <w:vAlign w:val="center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  <w:r w:rsidRPr="00DA4ADA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759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59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32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1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31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E2213" w:rsidTr="00DA4ADA">
        <w:trPr>
          <w:trHeight w:val="396"/>
        </w:trPr>
        <w:tc>
          <w:tcPr>
            <w:tcW w:w="960" w:type="dxa"/>
            <w:vAlign w:val="center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  <w:r w:rsidRPr="00DA4ADA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3759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59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32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1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31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E2213" w:rsidTr="00DA4ADA">
        <w:trPr>
          <w:trHeight w:val="396"/>
        </w:trPr>
        <w:tc>
          <w:tcPr>
            <w:tcW w:w="960" w:type="dxa"/>
            <w:vAlign w:val="center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  <w:r w:rsidRPr="00DA4ADA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3759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59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32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1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31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E2213" w:rsidTr="00DA4ADA">
        <w:trPr>
          <w:trHeight w:val="373"/>
        </w:trPr>
        <w:tc>
          <w:tcPr>
            <w:tcW w:w="960" w:type="dxa"/>
            <w:vAlign w:val="center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  <w:r w:rsidRPr="00DA4ADA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3759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59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32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1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31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E2213" w:rsidTr="00DA4ADA">
        <w:trPr>
          <w:trHeight w:val="396"/>
        </w:trPr>
        <w:tc>
          <w:tcPr>
            <w:tcW w:w="960" w:type="dxa"/>
            <w:vAlign w:val="center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  <w:r w:rsidRPr="00DA4ADA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3759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59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32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1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31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E2213" w:rsidTr="00DA4ADA">
        <w:trPr>
          <w:trHeight w:val="396"/>
        </w:trPr>
        <w:tc>
          <w:tcPr>
            <w:tcW w:w="960" w:type="dxa"/>
            <w:vAlign w:val="center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  <w:r w:rsidRPr="00DA4ADA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3759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59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32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1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31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E2213" w:rsidTr="00DA4ADA">
        <w:trPr>
          <w:trHeight w:val="396"/>
        </w:trPr>
        <w:tc>
          <w:tcPr>
            <w:tcW w:w="960" w:type="dxa"/>
            <w:vAlign w:val="center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  <w:r w:rsidRPr="00DA4ADA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3759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59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32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1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31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E2213" w:rsidTr="00DA4ADA">
        <w:trPr>
          <w:trHeight w:val="396"/>
        </w:trPr>
        <w:tc>
          <w:tcPr>
            <w:tcW w:w="960" w:type="dxa"/>
            <w:vAlign w:val="center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  <w:r w:rsidRPr="00DA4ADA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3759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59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32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1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31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E2213" w:rsidTr="00DA4ADA">
        <w:trPr>
          <w:trHeight w:val="396"/>
        </w:trPr>
        <w:tc>
          <w:tcPr>
            <w:tcW w:w="960" w:type="dxa"/>
            <w:vAlign w:val="center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  <w:r w:rsidRPr="00DA4ADA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3759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59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32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1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31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E2213" w:rsidTr="00DA4ADA">
        <w:trPr>
          <w:trHeight w:val="396"/>
        </w:trPr>
        <w:tc>
          <w:tcPr>
            <w:tcW w:w="960" w:type="dxa"/>
            <w:vAlign w:val="center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  <w:r w:rsidRPr="00DA4ADA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3759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59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32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1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31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E2213" w:rsidTr="00DA4ADA">
        <w:trPr>
          <w:trHeight w:val="396"/>
        </w:trPr>
        <w:tc>
          <w:tcPr>
            <w:tcW w:w="960" w:type="dxa"/>
            <w:vAlign w:val="center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  <w:r w:rsidRPr="00DA4ADA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3759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59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32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1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31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E2213" w:rsidTr="00DA4ADA">
        <w:trPr>
          <w:trHeight w:val="373"/>
        </w:trPr>
        <w:tc>
          <w:tcPr>
            <w:tcW w:w="960" w:type="dxa"/>
            <w:vAlign w:val="center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  <w:r w:rsidRPr="00DA4ADA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3759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59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32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1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31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E2213" w:rsidTr="00DA4ADA">
        <w:trPr>
          <w:trHeight w:val="396"/>
        </w:trPr>
        <w:tc>
          <w:tcPr>
            <w:tcW w:w="960" w:type="dxa"/>
            <w:vAlign w:val="center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  <w:r w:rsidRPr="00DA4ADA">
              <w:rPr>
                <w:b/>
                <w:sz w:val="22"/>
                <w:szCs w:val="22"/>
              </w:rPr>
              <w:t>14</w:t>
            </w:r>
          </w:p>
        </w:tc>
        <w:tc>
          <w:tcPr>
            <w:tcW w:w="3759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59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32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1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31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E2213" w:rsidTr="00DA4ADA">
        <w:trPr>
          <w:trHeight w:val="396"/>
        </w:trPr>
        <w:tc>
          <w:tcPr>
            <w:tcW w:w="960" w:type="dxa"/>
            <w:vAlign w:val="center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  <w:r w:rsidRPr="00DA4ADA"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3759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59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32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1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31" w:type="dxa"/>
          </w:tcPr>
          <w:p w:rsidR="002E2213" w:rsidRPr="00DA4ADA" w:rsidRDefault="002E2213" w:rsidP="00DA4ADA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2E2213" w:rsidRDefault="002E2213" w:rsidP="00D77D72">
      <w:pPr>
        <w:jc w:val="center"/>
        <w:rPr>
          <w:b/>
        </w:rPr>
      </w:pPr>
    </w:p>
    <w:p w:rsidR="002E2213" w:rsidRDefault="002E2213" w:rsidP="00D77D72">
      <w:pPr>
        <w:jc w:val="both"/>
        <w:rPr>
          <w:b/>
        </w:rPr>
      </w:pPr>
    </w:p>
    <w:p w:rsidR="002E2213" w:rsidRDefault="002E2213" w:rsidP="00D77D72">
      <w:pPr>
        <w:jc w:val="both"/>
        <w:rPr>
          <w:b/>
        </w:rPr>
      </w:pPr>
      <w:r>
        <w:rPr>
          <w:b/>
        </w:rPr>
        <w:t>Wpisanie się na Kartę Zgłoszenia jest równoznaczne z zapoznaniem się z Regulaminem oraz wyrażeniem zgody na przetwarzanie danych osobowych i publikacji wizerunku w zakresie objętym klauzulą o ochronie danych osobowych. W imieniu niepełnoletniego uczestnika zgodę wyraża rodzic/opiekun prawny.</w:t>
      </w:r>
    </w:p>
    <w:p w:rsidR="002E2213" w:rsidRDefault="002E2213" w:rsidP="00D77D72">
      <w:pPr>
        <w:jc w:val="center"/>
        <w:rPr>
          <w:b/>
        </w:rPr>
      </w:pPr>
    </w:p>
    <w:sectPr w:rsidR="002E2213" w:rsidSect="00D77D7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7D72"/>
    <w:rsid w:val="0012519D"/>
    <w:rsid w:val="001D05A9"/>
    <w:rsid w:val="002E2213"/>
    <w:rsid w:val="00793A23"/>
    <w:rsid w:val="00AD2A30"/>
    <w:rsid w:val="00D77D72"/>
    <w:rsid w:val="00DA4ADA"/>
    <w:rsid w:val="00E27A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D72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D77D72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77</Words>
  <Characters>468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UDZIAŁU W IX RODZINNYM RAJDZIE ROWEROWYM</dc:title>
  <dc:subject/>
  <dc:creator>Kasia</dc:creator>
  <cp:keywords/>
  <dc:description/>
  <cp:lastModifiedBy>Aneta.Zemla</cp:lastModifiedBy>
  <cp:revision>2</cp:revision>
  <dcterms:created xsi:type="dcterms:W3CDTF">2019-05-13T06:19:00Z</dcterms:created>
  <dcterms:modified xsi:type="dcterms:W3CDTF">2019-05-13T06:19:00Z</dcterms:modified>
</cp:coreProperties>
</file>